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5FA6D" w14:textId="69437AEC" w:rsidR="00F1646F" w:rsidRDefault="00F1646F" w:rsidP="00936140"/>
    <w:p w14:paraId="69FA7B89" w14:textId="77777777" w:rsidR="00D77232" w:rsidRDefault="00D77232" w:rsidP="00D77232"/>
    <w:p w14:paraId="7B299AC9" w14:textId="77777777" w:rsidR="00D77232" w:rsidRPr="00D77232" w:rsidRDefault="00D77232" w:rsidP="00D77232">
      <w:r w:rsidRPr="00D77232">
        <w:t>Modena,  ___________________</w:t>
      </w:r>
    </w:p>
    <w:p w14:paraId="0623FBCC" w14:textId="77777777" w:rsidR="00D77232" w:rsidRPr="00D77232" w:rsidRDefault="00D77232" w:rsidP="00D77232"/>
    <w:p w14:paraId="2D7F6E71" w14:textId="77777777" w:rsidR="00D77232" w:rsidRPr="00D77232" w:rsidRDefault="00D77232" w:rsidP="00D77232"/>
    <w:p w14:paraId="0CBCBAC6" w14:textId="77777777" w:rsidR="00D77232" w:rsidRPr="00D77232" w:rsidRDefault="00D77232" w:rsidP="00D77232"/>
    <w:p w14:paraId="3F55E99D" w14:textId="77777777" w:rsidR="00D77232" w:rsidRPr="00D77232" w:rsidRDefault="00D77232" w:rsidP="00D77232"/>
    <w:p w14:paraId="5DF001E7" w14:textId="79BB92CB" w:rsidR="00D77232" w:rsidRPr="00D77232" w:rsidRDefault="00D77232" w:rsidP="00D77232">
      <w:r w:rsidRPr="00D77232">
        <w:rPr>
          <w:b/>
        </w:rPr>
        <w:t>Al</w:t>
      </w:r>
      <w:r w:rsidR="00A949E6">
        <w:rPr>
          <w:b/>
        </w:rPr>
        <w:t>la</w:t>
      </w:r>
      <w:r w:rsidRPr="00D77232">
        <w:rPr>
          <w:b/>
        </w:rPr>
        <w:t xml:space="preserve"> Dirett</w:t>
      </w:r>
      <w:r w:rsidR="00A949E6">
        <w:rPr>
          <w:b/>
        </w:rPr>
        <w:t xml:space="preserve">rice </w:t>
      </w:r>
      <w:r w:rsidRPr="00D77232">
        <w:rPr>
          <w:b/>
        </w:rPr>
        <w:t xml:space="preserve">del Dipartimento Chirurgico, Medico, Odontoiatrico e di Scienze Morfologiche </w:t>
      </w:r>
      <w:r>
        <w:rPr>
          <w:b/>
        </w:rPr>
        <w:t xml:space="preserve">con </w:t>
      </w:r>
      <w:r w:rsidR="00AE2C58">
        <w:rPr>
          <w:b/>
        </w:rPr>
        <w:t>I</w:t>
      </w:r>
      <w:r>
        <w:rPr>
          <w:b/>
        </w:rPr>
        <w:t xml:space="preserve">nteresse Trapiantologico, Oncologico </w:t>
      </w:r>
      <w:r w:rsidRPr="00D77232">
        <w:rPr>
          <w:b/>
        </w:rPr>
        <w:t>e di Medicina Rigenerativa - Sede</w:t>
      </w:r>
    </w:p>
    <w:p w14:paraId="5B85DAE6" w14:textId="77777777" w:rsidR="00D77232" w:rsidRPr="00D77232" w:rsidRDefault="00D77232" w:rsidP="00D77232"/>
    <w:p w14:paraId="392B9D8B" w14:textId="77777777" w:rsidR="00D77232" w:rsidRPr="00D77232" w:rsidRDefault="00D77232" w:rsidP="00D77232"/>
    <w:p w14:paraId="5947BE3A" w14:textId="77777777" w:rsidR="00D77232" w:rsidRPr="00D77232" w:rsidRDefault="00D77232" w:rsidP="00D77232"/>
    <w:p w14:paraId="3059A404" w14:textId="77777777" w:rsidR="00D77232" w:rsidRPr="00D77232" w:rsidRDefault="00D77232" w:rsidP="00D77232"/>
    <w:p w14:paraId="79F60B56" w14:textId="77777777" w:rsidR="00D77232" w:rsidRPr="00D77232" w:rsidRDefault="00D77232" w:rsidP="00D77232"/>
    <w:p w14:paraId="6F1DD2EF" w14:textId="77777777" w:rsidR="00D77232" w:rsidRPr="00D77232" w:rsidRDefault="00D77232" w:rsidP="00D77232">
      <w:pPr>
        <w:rPr>
          <w:b/>
        </w:rPr>
      </w:pPr>
      <w:r w:rsidRPr="00D77232">
        <w:rPr>
          <w:b/>
        </w:rPr>
        <w:t>Oggetto: Comunicazione di Assenza Giustificata</w:t>
      </w:r>
    </w:p>
    <w:p w14:paraId="6631FBDB" w14:textId="77777777" w:rsidR="00D77232" w:rsidRPr="00D77232" w:rsidRDefault="00D77232" w:rsidP="00D77232"/>
    <w:p w14:paraId="2697E317" w14:textId="77777777" w:rsidR="00D77232" w:rsidRPr="00D77232" w:rsidRDefault="00D77232" w:rsidP="00D77232"/>
    <w:p w14:paraId="2BEFBDBA" w14:textId="0693050E" w:rsidR="00D77232" w:rsidRPr="00D77232" w:rsidRDefault="00D77232" w:rsidP="00D77232">
      <w:pPr>
        <w:spacing w:line="276" w:lineRule="auto"/>
        <w:jc w:val="both"/>
      </w:pPr>
      <w:r w:rsidRPr="00D77232">
        <w:t xml:space="preserve">Il/La sottoscritto/a ___________________________________________________________ comunica il proprio impedimento a partecipare alla riunione </w:t>
      </w:r>
      <w:r w:rsidR="0003575D" w:rsidRPr="0003575D">
        <w:t xml:space="preserve">della Giunta </w:t>
      </w:r>
      <w:r w:rsidRPr="00D77232">
        <w:t xml:space="preserve">del Dipartimento Chirurgico, Medico, Odontoiatrico e di Scienze Morfologiche con </w:t>
      </w:r>
      <w:r w:rsidR="00AE2C58">
        <w:t>I</w:t>
      </w:r>
      <w:r w:rsidRPr="00D77232">
        <w:t>nteresse Trapiantologico, Oncologico e di Medicina Rigenerativa , convocata per il ______________________________.</w:t>
      </w:r>
    </w:p>
    <w:p w14:paraId="274E5047" w14:textId="77777777" w:rsidR="00D77232" w:rsidRDefault="00D77232" w:rsidP="00D77232"/>
    <w:p w14:paraId="691C5CA5" w14:textId="77777777" w:rsidR="00AE2C58" w:rsidRDefault="00AE2C58" w:rsidP="00D77232"/>
    <w:p w14:paraId="001B2360" w14:textId="2C28CFE6" w:rsidR="00AE2C58" w:rsidRPr="00D77232" w:rsidRDefault="00AE2C58" w:rsidP="00D77232">
      <w:r>
        <w:t>Firma _________________________________________________</w:t>
      </w:r>
    </w:p>
    <w:p w14:paraId="026A871E" w14:textId="77777777" w:rsidR="00D77232" w:rsidRPr="00D77232" w:rsidRDefault="00D77232" w:rsidP="00D77232"/>
    <w:p w14:paraId="103161D6" w14:textId="77777777" w:rsidR="00D77232" w:rsidRPr="00936140" w:rsidRDefault="00D77232" w:rsidP="00936140"/>
    <w:sectPr w:rsidR="00D77232" w:rsidRPr="00936140" w:rsidSect="00877A4D">
      <w:headerReference w:type="even" r:id="rId7"/>
      <w:headerReference w:type="default" r:id="rId8"/>
      <w:headerReference w:type="first" r:id="rId9"/>
      <w:pgSz w:w="11900" w:h="16840"/>
      <w:pgMar w:top="719" w:right="851" w:bottom="1134" w:left="5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63E8D6" w14:textId="77777777" w:rsidR="00A6267C" w:rsidRDefault="00A6267C" w:rsidP="00AC3845">
      <w:r>
        <w:separator/>
      </w:r>
    </w:p>
  </w:endnote>
  <w:endnote w:type="continuationSeparator" w:id="0">
    <w:p w14:paraId="6A741CC3" w14:textId="77777777" w:rsidR="00A6267C" w:rsidRDefault="00A6267C" w:rsidP="00AC3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cademy Engraved LET">
    <w:altName w:val="Times New Roman"/>
    <w:charset w:val="00"/>
    <w:family w:val="auto"/>
    <w:pitch w:val="variable"/>
    <w:sig w:usb0="00000003" w:usb1="4000000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C6928B" w14:textId="77777777" w:rsidR="00A6267C" w:rsidRDefault="00A6267C" w:rsidP="00AC3845">
      <w:r>
        <w:separator/>
      </w:r>
    </w:p>
  </w:footnote>
  <w:footnote w:type="continuationSeparator" w:id="0">
    <w:p w14:paraId="7EA0DDAB" w14:textId="77777777" w:rsidR="00A6267C" w:rsidRDefault="00A6267C" w:rsidP="00AC3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9573"/>
    </w:tblGrid>
    <w:tr w:rsidR="00CD51A3" w:rsidRPr="0088634D" w14:paraId="17A583A4" w14:textId="77777777" w:rsidTr="0097350D">
      <w:tc>
        <w:tcPr>
          <w:tcW w:w="1152" w:type="dxa"/>
        </w:tcPr>
        <w:p w14:paraId="7B8DB2EC" w14:textId="77777777" w:rsidR="00CD51A3" w:rsidRDefault="00CD51A3">
          <w:pPr>
            <w:pStyle w:val="Intestazione"/>
            <w:jc w:val="right"/>
            <w:rPr>
              <w:rFonts w:ascii="Cambria" w:hAnsi="Cambria"/>
              <w:b/>
            </w:rPr>
          </w:pPr>
          <w:r>
            <w:rPr>
              <w:rFonts w:ascii="Cambria" w:hAnsi="Cambria"/>
            </w:rPr>
            <w:fldChar w:fldCharType="begin"/>
          </w:r>
          <w:r>
            <w:rPr>
              <w:rFonts w:ascii="Cambria" w:hAnsi="Cambria"/>
            </w:rPr>
            <w:instrText>PAGE   \* MERGEFORMAT</w:instrText>
          </w:r>
          <w:r>
            <w:rPr>
              <w:rFonts w:ascii="Cambria" w:hAnsi="Cambria"/>
            </w:rPr>
            <w:fldChar w:fldCharType="separate"/>
          </w:r>
          <w:r>
            <w:rPr>
              <w:rFonts w:ascii="Cambria" w:hAnsi="Cambria"/>
              <w:noProof/>
            </w:rPr>
            <w:t>2</w:t>
          </w:r>
          <w:r>
            <w:rPr>
              <w:rFonts w:ascii="Cambria" w:hAnsi="Cambria"/>
            </w:rPr>
            <w:fldChar w:fldCharType="end"/>
          </w:r>
        </w:p>
      </w:tc>
      <w:tc>
        <w:tcPr>
          <w:tcW w:w="0" w:type="auto"/>
          <w:noWrap/>
        </w:tcPr>
        <w:p w14:paraId="06161162" w14:textId="77777777" w:rsidR="00CD51A3" w:rsidRDefault="00A949E6">
          <w:pPr>
            <w:pStyle w:val="Intestazione"/>
            <w:rPr>
              <w:rFonts w:ascii="Cambria" w:hAnsi="Cambria"/>
            </w:rPr>
          </w:pPr>
          <w:sdt>
            <w:sdtPr>
              <w:rPr>
                <w:rFonts w:ascii="Cambria" w:hAnsi="Cambria"/>
              </w:rPr>
              <w:id w:val="565049494"/>
              <w:temporary/>
              <w:showingPlcHdr/>
            </w:sdtPr>
            <w:sdtEndPr/>
            <w:sdtContent>
              <w:r w:rsidR="00CD51A3">
                <w:rPr>
                  <w:rFonts w:ascii="Cambria" w:hAnsi="Cambria"/>
                </w:rPr>
                <w:t>[Digitare il testo]</w:t>
              </w:r>
            </w:sdtContent>
          </w:sdt>
        </w:p>
      </w:tc>
    </w:tr>
  </w:tbl>
  <w:p w14:paraId="43B7F668" w14:textId="77777777" w:rsidR="00CD51A3" w:rsidRDefault="00CD51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8AA55" w14:textId="77777777" w:rsidR="00CD51A3" w:rsidRPr="00AC3845" w:rsidRDefault="00CD51A3">
    <w:pPr>
      <w:pStyle w:val="Intestazione"/>
      <w:rPr>
        <w:rFonts w:ascii="Academy Engraved LET" w:hAnsi="Academy Engraved LET"/>
      </w:rPr>
    </w:pPr>
    <w:r>
      <w:rPr>
        <w:rFonts w:ascii="Academy Engraved LET" w:hAnsi="Academy Engraved LET"/>
        <w:noProof/>
      </w:rPr>
      <w:drawing>
        <wp:inline distT="0" distB="0" distL="0" distR="0" wp14:anchorId="6041502B" wp14:editId="45C50F78">
          <wp:extent cx="3463200" cy="2026486"/>
          <wp:effectExtent l="0" t="0" r="4445" b="0"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63200" cy="20264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109CF" w14:textId="77777777" w:rsidR="00CD51A3" w:rsidRDefault="00CD51A3" w:rsidP="00877A4D">
    <w:pPr>
      <w:pStyle w:val="Intestazione"/>
    </w:pPr>
    <w:r>
      <w:rPr>
        <w:rFonts w:ascii="Academy Engraved LET" w:hAnsi="Academy Engraved LET"/>
        <w:noProof/>
      </w:rPr>
      <w:drawing>
        <wp:inline distT="0" distB="0" distL="0" distR="0" wp14:anchorId="4C0493BC" wp14:editId="16A87637">
          <wp:extent cx="3469901" cy="2030407"/>
          <wp:effectExtent l="0" t="0" r="0" b="8255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magine 2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69901" cy="20304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1E1"/>
    <w:rsid w:val="0003575D"/>
    <w:rsid w:val="00090FAD"/>
    <w:rsid w:val="000B310A"/>
    <w:rsid w:val="000C7262"/>
    <w:rsid w:val="00123618"/>
    <w:rsid w:val="001911B5"/>
    <w:rsid w:val="001A12F0"/>
    <w:rsid w:val="001B6C3C"/>
    <w:rsid w:val="001F042F"/>
    <w:rsid w:val="001F1DA4"/>
    <w:rsid w:val="001F40D3"/>
    <w:rsid w:val="002422FE"/>
    <w:rsid w:val="002430E7"/>
    <w:rsid w:val="0026098E"/>
    <w:rsid w:val="002D0B89"/>
    <w:rsid w:val="002E6F2E"/>
    <w:rsid w:val="00317656"/>
    <w:rsid w:val="00433D91"/>
    <w:rsid w:val="0046553F"/>
    <w:rsid w:val="00485E4C"/>
    <w:rsid w:val="004C394D"/>
    <w:rsid w:val="004E50F0"/>
    <w:rsid w:val="005135A4"/>
    <w:rsid w:val="0058426E"/>
    <w:rsid w:val="005D04FF"/>
    <w:rsid w:val="00635F86"/>
    <w:rsid w:val="006513A9"/>
    <w:rsid w:val="006E23E2"/>
    <w:rsid w:val="006E7485"/>
    <w:rsid w:val="007B1960"/>
    <w:rsid w:val="007D7054"/>
    <w:rsid w:val="0081331A"/>
    <w:rsid w:val="00820BD4"/>
    <w:rsid w:val="0083414C"/>
    <w:rsid w:val="00861D95"/>
    <w:rsid w:val="00877A4D"/>
    <w:rsid w:val="00881878"/>
    <w:rsid w:val="008B5CF0"/>
    <w:rsid w:val="009153BA"/>
    <w:rsid w:val="0092154C"/>
    <w:rsid w:val="00936140"/>
    <w:rsid w:val="00946A4C"/>
    <w:rsid w:val="0097350D"/>
    <w:rsid w:val="00973AAD"/>
    <w:rsid w:val="00A24FA9"/>
    <w:rsid w:val="00A6267C"/>
    <w:rsid w:val="00A93CF3"/>
    <w:rsid w:val="00A949E6"/>
    <w:rsid w:val="00AB5685"/>
    <w:rsid w:val="00AC3845"/>
    <w:rsid w:val="00AE2C58"/>
    <w:rsid w:val="00B17128"/>
    <w:rsid w:val="00C06530"/>
    <w:rsid w:val="00CB5322"/>
    <w:rsid w:val="00CD3268"/>
    <w:rsid w:val="00CD51A3"/>
    <w:rsid w:val="00D63FF5"/>
    <w:rsid w:val="00D74F67"/>
    <w:rsid w:val="00D77232"/>
    <w:rsid w:val="00E301E1"/>
    <w:rsid w:val="00E65EAF"/>
    <w:rsid w:val="00E84A1F"/>
    <w:rsid w:val="00EE7FB1"/>
    <w:rsid w:val="00F00725"/>
    <w:rsid w:val="00F1646F"/>
    <w:rsid w:val="00F409D2"/>
    <w:rsid w:val="00F70912"/>
    <w:rsid w:val="00FB1D07"/>
    <w:rsid w:val="00FB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C7D545E"/>
  <w14:defaultImageDpi w14:val="300"/>
  <w15:docId w15:val="{03F75B64-E7A4-44EE-90CC-45EE7A92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845"/>
  </w:style>
  <w:style w:type="paragraph" w:styleId="Pidipagina">
    <w:name w:val="footer"/>
    <w:basedOn w:val="Normale"/>
    <w:link w:val="PidipaginaCarattere"/>
    <w:uiPriority w:val="99"/>
    <w:unhideWhenUsed/>
    <w:rsid w:val="00AC38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84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84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845"/>
    <w:rPr>
      <w:rFonts w:ascii="Lucida Grande" w:hAnsi="Lucida Grande" w:cs="Lucida Grande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C726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C7262"/>
  </w:style>
  <w:style w:type="character" w:styleId="Rimandonotaapidipagina">
    <w:name w:val="footnote reference"/>
    <w:basedOn w:val="Carpredefinitoparagrafo"/>
    <w:uiPriority w:val="99"/>
    <w:unhideWhenUsed/>
    <w:rsid w:val="000C7262"/>
    <w:rPr>
      <w:vertAlign w:val="superscript"/>
    </w:rPr>
  </w:style>
  <w:style w:type="paragraph" w:customStyle="1" w:styleId="Paragrafobase">
    <w:name w:val="[Paragrafo base]"/>
    <w:basedOn w:val="Normale"/>
    <w:uiPriority w:val="99"/>
    <w:rsid w:val="006513A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Grigliatabella">
    <w:name w:val="Table Grid"/>
    <w:basedOn w:val="Tabellanormale"/>
    <w:uiPriority w:val="59"/>
    <w:rsid w:val="00F7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02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tacchini\Downloads\DMR-ModelloW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EF4F62-7530-45CD-86C8-A604EB6F5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DMR-ModelloW.dotx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MORE-service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Alberici</dc:creator>
  <cp:lastModifiedBy>Ilaria BERTACCHINI</cp:lastModifiedBy>
  <cp:revision>3</cp:revision>
  <cp:lastPrinted>2015-04-03T12:51:00Z</cp:lastPrinted>
  <dcterms:created xsi:type="dcterms:W3CDTF">2022-09-28T06:32:00Z</dcterms:created>
  <dcterms:modified xsi:type="dcterms:W3CDTF">2024-11-08T13:05:00Z</dcterms:modified>
</cp:coreProperties>
</file>